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692" w:type="dxa"/>
        <w:tblLayout w:type="fixed"/>
        <w:tblLook w:val="00A0"/>
      </w:tblPr>
      <w:tblGrid>
        <w:gridCol w:w="4608"/>
        <w:gridCol w:w="5400"/>
        <w:gridCol w:w="4684"/>
      </w:tblGrid>
      <w:tr w:rsidR="00B25FCF" w:rsidRPr="00B229A9" w:rsidTr="008136A8">
        <w:tc>
          <w:tcPr>
            <w:tcW w:w="4608" w:type="dxa"/>
          </w:tcPr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 xml:space="preserve"> приказ № ____ «____»______20</w:t>
            </w:r>
            <w:r w:rsidR="005643BE" w:rsidRPr="00B229A9">
              <w:rPr>
                <w:sz w:val="18"/>
                <w:szCs w:val="18"/>
              </w:rPr>
              <w:t>2</w:t>
            </w:r>
            <w:r w:rsidRPr="00B229A9">
              <w:rPr>
                <w:sz w:val="18"/>
                <w:szCs w:val="18"/>
              </w:rPr>
              <w:t>__г.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proofErr w:type="gramStart"/>
            <w:r w:rsidRPr="00B229A9">
              <w:rPr>
                <w:sz w:val="18"/>
                <w:szCs w:val="18"/>
              </w:rPr>
              <w:t>зачислен в _____ класс</w:t>
            </w:r>
            <w:proofErr w:type="gramEnd"/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с «__» ___________  20</w:t>
            </w:r>
            <w:r w:rsidR="005643BE" w:rsidRPr="00B229A9">
              <w:rPr>
                <w:sz w:val="18"/>
                <w:szCs w:val="18"/>
              </w:rPr>
              <w:t>2</w:t>
            </w:r>
            <w:r w:rsidRPr="00B229A9">
              <w:rPr>
                <w:sz w:val="18"/>
                <w:szCs w:val="18"/>
              </w:rPr>
              <w:t>__г.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</w:p>
          <w:p w:rsidR="00B25FCF" w:rsidRPr="00B229A9" w:rsidRDefault="00B25FCF" w:rsidP="0011090F">
            <w:pPr>
              <w:ind w:left="-108" w:firstLine="108"/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Директор _____________/М.В. Постнова/</w:t>
            </w:r>
          </w:p>
        </w:tc>
        <w:tc>
          <w:tcPr>
            <w:tcW w:w="5400" w:type="dxa"/>
          </w:tcPr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Директору муниципального бюджетного</w:t>
            </w:r>
            <w:r w:rsidR="003A7540" w:rsidRPr="00B229A9">
              <w:rPr>
                <w:sz w:val="18"/>
                <w:szCs w:val="18"/>
              </w:rPr>
              <w:t xml:space="preserve"> </w:t>
            </w:r>
            <w:r w:rsidRPr="00B229A9">
              <w:rPr>
                <w:sz w:val="18"/>
                <w:szCs w:val="18"/>
              </w:rPr>
              <w:t>общеобразовательного учреждения «Средняя</w:t>
            </w:r>
            <w:r w:rsidR="003A7540" w:rsidRPr="00B229A9">
              <w:rPr>
                <w:sz w:val="18"/>
                <w:szCs w:val="18"/>
              </w:rPr>
              <w:t xml:space="preserve"> </w:t>
            </w:r>
            <w:r w:rsidRPr="00B229A9">
              <w:rPr>
                <w:sz w:val="18"/>
                <w:szCs w:val="18"/>
              </w:rPr>
              <w:t xml:space="preserve">общеобразовательная школа № </w:t>
            </w:r>
            <w:r w:rsidR="00560E04" w:rsidRPr="00B229A9">
              <w:rPr>
                <w:sz w:val="18"/>
                <w:szCs w:val="18"/>
              </w:rPr>
              <w:t>77</w:t>
            </w:r>
            <w:r w:rsidRPr="00B229A9">
              <w:rPr>
                <w:sz w:val="18"/>
                <w:szCs w:val="18"/>
              </w:rPr>
              <w:t>» г. Кемерово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М.В. Постновой</w:t>
            </w:r>
          </w:p>
          <w:p w:rsidR="00B25FCF" w:rsidRPr="00B229A9" w:rsidRDefault="00B25FCF" w:rsidP="0011090F">
            <w:pPr>
              <w:rPr>
                <w:b/>
                <w:sz w:val="18"/>
                <w:szCs w:val="18"/>
                <w:u w:val="single"/>
              </w:rPr>
            </w:pPr>
            <w:r w:rsidRPr="00B229A9">
              <w:rPr>
                <w:b/>
                <w:sz w:val="18"/>
                <w:szCs w:val="18"/>
                <w:u w:val="single"/>
              </w:rPr>
              <w:t>родител</w:t>
            </w:r>
            <w:r w:rsidR="00F11590" w:rsidRPr="00B229A9">
              <w:rPr>
                <w:b/>
                <w:sz w:val="18"/>
                <w:szCs w:val="18"/>
                <w:u w:val="single"/>
              </w:rPr>
              <w:t>я (матери, опекуна</w:t>
            </w:r>
            <w:r w:rsidRPr="00B229A9">
              <w:rPr>
                <w:b/>
                <w:sz w:val="18"/>
                <w:szCs w:val="18"/>
                <w:u w:val="single"/>
              </w:rPr>
              <w:t>)</w:t>
            </w:r>
            <w:r w:rsidR="00F11590" w:rsidRPr="00B229A9">
              <w:rPr>
                <w:b/>
                <w:sz w:val="18"/>
                <w:szCs w:val="18"/>
                <w:u w:val="single"/>
              </w:rPr>
              <w:t>, законного представителя:</w:t>
            </w:r>
          </w:p>
          <w:p w:rsidR="00F11590" w:rsidRPr="00B229A9" w:rsidRDefault="00F11590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_____________________________________________</w:t>
            </w:r>
          </w:p>
          <w:p w:rsidR="00F11590" w:rsidRPr="00B229A9" w:rsidRDefault="00F11590" w:rsidP="0011090F">
            <w:pPr>
              <w:jc w:val="center"/>
              <w:rPr>
                <w:sz w:val="14"/>
                <w:szCs w:val="18"/>
              </w:rPr>
            </w:pPr>
            <w:r w:rsidRPr="00B229A9">
              <w:rPr>
                <w:sz w:val="14"/>
                <w:szCs w:val="18"/>
              </w:rPr>
              <w:t>(Фамилия)</w:t>
            </w:r>
          </w:p>
          <w:p w:rsidR="00F11590" w:rsidRPr="00B229A9" w:rsidRDefault="00F11590" w:rsidP="0011090F">
            <w:pPr>
              <w:rPr>
                <w:sz w:val="18"/>
                <w:szCs w:val="18"/>
              </w:rPr>
            </w:pPr>
            <w:r w:rsidRPr="00B229A9">
              <w:rPr>
                <w:b/>
                <w:bCs/>
                <w:sz w:val="18"/>
                <w:szCs w:val="18"/>
              </w:rPr>
              <w:t>_____________________________________________</w:t>
            </w:r>
          </w:p>
          <w:p w:rsidR="00F11590" w:rsidRPr="00B229A9" w:rsidRDefault="00F11590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(имя</w:t>
            </w:r>
            <w:r w:rsidRPr="00B229A9">
              <w:rPr>
                <w:sz w:val="14"/>
                <w:szCs w:val="18"/>
              </w:rPr>
              <w:t>)                          (отчество)</w:t>
            </w:r>
          </w:p>
          <w:p w:rsidR="00F11590" w:rsidRPr="00B229A9" w:rsidRDefault="006D31F4" w:rsidP="006D31F4">
            <w:pPr>
              <w:rPr>
                <w:sz w:val="20"/>
                <w:szCs w:val="18"/>
              </w:rPr>
            </w:pPr>
            <w:r w:rsidRPr="00B229A9">
              <w:rPr>
                <w:sz w:val="20"/>
                <w:szCs w:val="18"/>
              </w:rPr>
              <w:t xml:space="preserve">Адрес местожительства__________________________ </w:t>
            </w:r>
            <w:r w:rsidR="00F11590" w:rsidRPr="00B229A9">
              <w:rPr>
                <w:sz w:val="20"/>
                <w:szCs w:val="18"/>
              </w:rPr>
              <w:t xml:space="preserve">                   телефон:__________________________________________</w:t>
            </w:r>
          </w:p>
          <w:p w:rsidR="00F11590" w:rsidRPr="00B229A9" w:rsidRDefault="00F11590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___________________________________________________</w:t>
            </w:r>
          </w:p>
          <w:p w:rsidR="00F11590" w:rsidRPr="00B229A9" w:rsidRDefault="00F11590" w:rsidP="0011090F">
            <w:pPr>
              <w:rPr>
                <w:b/>
                <w:sz w:val="18"/>
                <w:szCs w:val="18"/>
                <w:u w:val="single"/>
              </w:rPr>
            </w:pPr>
            <w:r w:rsidRPr="00B229A9">
              <w:rPr>
                <w:b/>
                <w:sz w:val="18"/>
                <w:szCs w:val="18"/>
                <w:u w:val="single"/>
              </w:rPr>
              <w:t>родителя (отца, опекуна), законного представителя: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>_____________________________________________</w:t>
            </w:r>
          </w:p>
          <w:p w:rsidR="00B25FCF" w:rsidRPr="00B229A9" w:rsidRDefault="00B25FCF" w:rsidP="0011090F">
            <w:pPr>
              <w:jc w:val="center"/>
              <w:rPr>
                <w:sz w:val="14"/>
                <w:szCs w:val="18"/>
              </w:rPr>
            </w:pPr>
            <w:r w:rsidRPr="00B229A9">
              <w:rPr>
                <w:sz w:val="14"/>
                <w:szCs w:val="18"/>
              </w:rPr>
              <w:t>(Фамилия)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b/>
                <w:bCs/>
                <w:sz w:val="18"/>
                <w:szCs w:val="18"/>
              </w:rPr>
              <w:t>_____________________________________________</w:t>
            </w:r>
          </w:p>
          <w:p w:rsidR="00B25FCF" w:rsidRPr="00B229A9" w:rsidRDefault="00B25FCF" w:rsidP="0011090F">
            <w:pPr>
              <w:rPr>
                <w:sz w:val="18"/>
                <w:szCs w:val="18"/>
              </w:rPr>
            </w:pPr>
            <w:r w:rsidRPr="00B229A9">
              <w:rPr>
                <w:sz w:val="18"/>
                <w:szCs w:val="18"/>
              </w:rPr>
              <w:t xml:space="preserve">(имя)                          </w:t>
            </w:r>
            <w:r w:rsidRPr="00B229A9">
              <w:rPr>
                <w:sz w:val="14"/>
                <w:szCs w:val="18"/>
              </w:rPr>
              <w:t>(отчество)</w:t>
            </w:r>
          </w:p>
          <w:p w:rsidR="006D31F4" w:rsidRPr="00B229A9" w:rsidRDefault="006D31F4" w:rsidP="006D31F4">
            <w:pPr>
              <w:rPr>
                <w:sz w:val="20"/>
                <w:szCs w:val="18"/>
              </w:rPr>
            </w:pPr>
            <w:r w:rsidRPr="00B229A9">
              <w:rPr>
                <w:sz w:val="20"/>
                <w:szCs w:val="18"/>
              </w:rPr>
              <w:t>Адрес местожительства__________________________                    телефон:__________________________________________</w:t>
            </w:r>
          </w:p>
          <w:p w:rsidR="00B25FCF" w:rsidRPr="00B229A9" w:rsidRDefault="00B25FCF" w:rsidP="0011090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84" w:type="dxa"/>
          </w:tcPr>
          <w:p w:rsidR="00B25FCF" w:rsidRPr="00B229A9" w:rsidRDefault="00B25FCF" w:rsidP="001109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B25FCF" w:rsidRPr="00B229A9" w:rsidRDefault="00B25FCF" w:rsidP="006D31F4">
      <w:pPr>
        <w:jc w:val="right"/>
        <w:rPr>
          <w:b/>
          <w:bCs/>
          <w:sz w:val="20"/>
        </w:rPr>
      </w:pPr>
      <w:bookmarkStart w:id="0" w:name="_GoBack"/>
      <w:bookmarkEnd w:id="0"/>
      <w:r w:rsidRPr="00B229A9">
        <w:rPr>
          <w:sz w:val="18"/>
          <w:szCs w:val="18"/>
        </w:rPr>
        <w:t xml:space="preserve">                     </w:t>
      </w:r>
    </w:p>
    <w:p w:rsidR="00B25FCF" w:rsidRPr="00B229A9" w:rsidRDefault="00B25FCF" w:rsidP="00B25FCF">
      <w:pPr>
        <w:ind w:left="142"/>
        <w:jc w:val="center"/>
        <w:rPr>
          <w:b/>
          <w:bCs/>
          <w:sz w:val="20"/>
        </w:rPr>
      </w:pPr>
      <w:r w:rsidRPr="00B229A9">
        <w:rPr>
          <w:b/>
          <w:bCs/>
          <w:sz w:val="20"/>
        </w:rPr>
        <w:t>Заявление № ____</w:t>
      </w:r>
    </w:p>
    <w:p w:rsidR="00B25FCF" w:rsidRPr="00B229A9" w:rsidRDefault="00B25FCF" w:rsidP="00B25FCF">
      <w:pPr>
        <w:ind w:left="142"/>
        <w:jc w:val="center"/>
        <w:rPr>
          <w:b/>
          <w:bCs/>
          <w:sz w:val="20"/>
        </w:rPr>
      </w:pPr>
    </w:p>
    <w:p w:rsidR="00B25FCF" w:rsidRPr="00B229A9" w:rsidRDefault="00B25FCF" w:rsidP="00B25FCF">
      <w:pPr>
        <w:ind w:left="142"/>
        <w:rPr>
          <w:sz w:val="22"/>
        </w:rPr>
      </w:pPr>
      <w:r w:rsidRPr="00B229A9">
        <w:rPr>
          <w:sz w:val="22"/>
        </w:rPr>
        <w:t>Прошу принять моего  ребенка__________________________________________________________________</w:t>
      </w:r>
    </w:p>
    <w:p w:rsidR="00B25FCF" w:rsidRPr="00B229A9" w:rsidRDefault="00FD60D9" w:rsidP="00B25FCF">
      <w:pPr>
        <w:ind w:left="142"/>
        <w:rPr>
          <w:sz w:val="16"/>
        </w:rPr>
      </w:pPr>
      <w:r w:rsidRPr="00B229A9">
        <w:rPr>
          <w:sz w:val="16"/>
        </w:rPr>
        <w:t xml:space="preserve">                                                                                       </w:t>
      </w:r>
      <w:r w:rsidR="00B25FCF" w:rsidRPr="00B229A9">
        <w:rPr>
          <w:sz w:val="16"/>
        </w:rPr>
        <w:t>(Ф.И.О. полностью)</w:t>
      </w:r>
    </w:p>
    <w:p w:rsidR="00B25FCF" w:rsidRPr="00B229A9" w:rsidRDefault="00B25FCF" w:rsidP="00B25FCF">
      <w:pPr>
        <w:ind w:left="142"/>
        <w:jc w:val="both"/>
        <w:rPr>
          <w:sz w:val="22"/>
        </w:rPr>
      </w:pPr>
      <w:r w:rsidRPr="00B229A9">
        <w:rPr>
          <w:sz w:val="22"/>
        </w:rPr>
        <w:t>«______»_______________.20______годарождения, место рождения_________</w:t>
      </w:r>
      <w:r w:rsidR="00B229A9">
        <w:rPr>
          <w:sz w:val="22"/>
        </w:rPr>
        <w:t>_</w:t>
      </w:r>
      <w:r w:rsidRPr="00B229A9">
        <w:rPr>
          <w:sz w:val="22"/>
        </w:rPr>
        <w:t>________________________</w:t>
      </w:r>
    </w:p>
    <w:p w:rsidR="00B25FCF" w:rsidRPr="00B229A9" w:rsidRDefault="00B25FCF" w:rsidP="00B25FCF">
      <w:pPr>
        <w:ind w:left="142"/>
        <w:jc w:val="both"/>
        <w:rPr>
          <w:sz w:val="22"/>
        </w:rPr>
      </w:pPr>
    </w:p>
    <w:p w:rsidR="00B25FCF" w:rsidRPr="00B229A9" w:rsidRDefault="00B25FCF" w:rsidP="00B25FCF">
      <w:pPr>
        <w:ind w:left="142"/>
        <w:jc w:val="both"/>
        <w:rPr>
          <w:sz w:val="22"/>
        </w:rPr>
      </w:pPr>
      <w:r w:rsidRPr="00B229A9">
        <w:rPr>
          <w:sz w:val="22"/>
        </w:rPr>
        <w:t xml:space="preserve">проживающего по адресу: </w:t>
      </w:r>
      <w:proofErr w:type="gramStart"/>
      <w:r w:rsidRPr="00B229A9">
        <w:rPr>
          <w:sz w:val="22"/>
        </w:rPr>
        <w:t>г</w:t>
      </w:r>
      <w:proofErr w:type="gramEnd"/>
      <w:r w:rsidRPr="00B229A9">
        <w:rPr>
          <w:sz w:val="22"/>
        </w:rPr>
        <w:t>. Кемерово, улица  _____________________</w:t>
      </w:r>
      <w:r w:rsidR="00B229A9">
        <w:rPr>
          <w:sz w:val="22"/>
        </w:rPr>
        <w:t>__________</w:t>
      </w:r>
      <w:r w:rsidRPr="00B229A9">
        <w:rPr>
          <w:sz w:val="22"/>
        </w:rPr>
        <w:t>__, дом _____, кв._____</w:t>
      </w:r>
    </w:p>
    <w:p w:rsidR="00B25FCF" w:rsidRPr="00B229A9" w:rsidRDefault="00B25FCF" w:rsidP="00B25FCF">
      <w:pPr>
        <w:ind w:left="142"/>
        <w:jc w:val="both"/>
        <w:rPr>
          <w:sz w:val="22"/>
        </w:rPr>
      </w:pPr>
    </w:p>
    <w:p w:rsidR="00B25FCF" w:rsidRPr="00B229A9" w:rsidRDefault="00B25FCF" w:rsidP="00B25FCF">
      <w:pPr>
        <w:ind w:left="142"/>
        <w:jc w:val="both"/>
        <w:rPr>
          <w:sz w:val="22"/>
        </w:rPr>
      </w:pPr>
      <w:r w:rsidRPr="00B229A9">
        <w:rPr>
          <w:sz w:val="22"/>
        </w:rPr>
        <w:t xml:space="preserve">в </w:t>
      </w:r>
      <w:r w:rsidR="00B229A9">
        <w:rPr>
          <w:sz w:val="22"/>
        </w:rPr>
        <w:t>__</w:t>
      </w:r>
      <w:r w:rsidRPr="00B229A9">
        <w:rPr>
          <w:sz w:val="22"/>
        </w:rPr>
        <w:t>__  класс с __________ 20</w:t>
      </w:r>
      <w:r w:rsidR="005643BE" w:rsidRPr="00B229A9">
        <w:rPr>
          <w:sz w:val="22"/>
        </w:rPr>
        <w:t>2</w:t>
      </w:r>
      <w:r w:rsidRPr="00B229A9">
        <w:rPr>
          <w:sz w:val="22"/>
        </w:rPr>
        <w:t>__ года.</w:t>
      </w:r>
    </w:p>
    <w:p w:rsidR="004067C8" w:rsidRPr="00B229A9" w:rsidRDefault="004067C8" w:rsidP="00B25FCF">
      <w:pPr>
        <w:ind w:left="142"/>
        <w:jc w:val="both"/>
        <w:rPr>
          <w:sz w:val="18"/>
        </w:rPr>
      </w:pPr>
    </w:p>
    <w:p w:rsidR="004067C8" w:rsidRPr="00B229A9" w:rsidRDefault="004067C8" w:rsidP="00B25FCF">
      <w:pPr>
        <w:ind w:left="142"/>
        <w:jc w:val="both"/>
        <w:rPr>
          <w:sz w:val="18"/>
        </w:rPr>
      </w:pPr>
      <w:r w:rsidRPr="00B229A9">
        <w:rPr>
          <w:b/>
          <w:sz w:val="18"/>
        </w:rPr>
        <w:t>Наличие права первоочередного или преимущественного приема</w:t>
      </w:r>
      <w:r w:rsidRPr="00B229A9">
        <w:rPr>
          <w:sz w:val="18"/>
        </w:rPr>
        <w:t>_______________________________</w:t>
      </w:r>
      <w:r w:rsidR="00B229A9">
        <w:rPr>
          <w:sz w:val="18"/>
        </w:rPr>
        <w:t xml:space="preserve"> (</w:t>
      </w:r>
      <w:proofErr w:type="gramStart"/>
      <w:r w:rsidR="00B229A9">
        <w:rPr>
          <w:sz w:val="18"/>
        </w:rPr>
        <w:t>есть</w:t>
      </w:r>
      <w:proofErr w:type="gramEnd"/>
      <w:r w:rsidR="00B229A9">
        <w:rPr>
          <w:sz w:val="18"/>
        </w:rPr>
        <w:t>/нет)</w:t>
      </w:r>
    </w:p>
    <w:p w:rsidR="004067C8" w:rsidRPr="00B229A9" w:rsidRDefault="004067C8" w:rsidP="004067C8">
      <w:pPr>
        <w:ind w:left="142"/>
        <w:jc w:val="both"/>
        <w:rPr>
          <w:sz w:val="16"/>
        </w:rPr>
      </w:pPr>
      <w:r w:rsidRPr="00B229A9">
        <w:rPr>
          <w:sz w:val="16"/>
        </w:rPr>
        <w:t>«_____» __________202__г.        ______________________ /___________________________________________/</w:t>
      </w:r>
    </w:p>
    <w:p w:rsidR="004067C8" w:rsidRPr="00B229A9" w:rsidRDefault="004067C8" w:rsidP="004067C8">
      <w:pPr>
        <w:ind w:left="142"/>
        <w:jc w:val="both"/>
        <w:rPr>
          <w:sz w:val="12"/>
        </w:rPr>
      </w:pPr>
      <w:r w:rsidRPr="00B229A9">
        <w:rPr>
          <w:sz w:val="16"/>
        </w:rPr>
        <w:t xml:space="preserve">                                                             </w:t>
      </w:r>
      <w:r w:rsidR="00B229A9">
        <w:rPr>
          <w:sz w:val="16"/>
        </w:rPr>
        <w:t xml:space="preserve">                 </w:t>
      </w:r>
      <w:r w:rsidRPr="00B229A9">
        <w:rPr>
          <w:sz w:val="16"/>
        </w:rPr>
        <w:t xml:space="preserve">  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4067C8" w:rsidRPr="00B229A9" w:rsidRDefault="004067C8" w:rsidP="004067C8">
      <w:pPr>
        <w:ind w:left="142"/>
        <w:jc w:val="both"/>
        <w:rPr>
          <w:sz w:val="16"/>
        </w:rPr>
      </w:pPr>
      <w:r w:rsidRPr="00B229A9">
        <w:rPr>
          <w:sz w:val="16"/>
        </w:rPr>
        <w:t>«_____» __________202__г.        ______________________ /___________________________________________/</w:t>
      </w:r>
    </w:p>
    <w:p w:rsidR="004067C8" w:rsidRPr="00B229A9" w:rsidRDefault="004067C8" w:rsidP="004067C8">
      <w:pPr>
        <w:ind w:left="142"/>
        <w:jc w:val="both"/>
        <w:rPr>
          <w:sz w:val="14"/>
        </w:rPr>
      </w:pPr>
      <w:r w:rsidRPr="00B229A9">
        <w:rPr>
          <w:sz w:val="14"/>
        </w:rPr>
        <w:t xml:space="preserve">                                                           </w:t>
      </w:r>
      <w:r w:rsidRPr="00B229A9">
        <w:rPr>
          <w:sz w:val="12"/>
        </w:rPr>
        <w:t xml:space="preserve">    </w:t>
      </w:r>
      <w:r w:rsidR="00B229A9">
        <w:rPr>
          <w:sz w:val="12"/>
        </w:rPr>
        <w:t xml:space="preserve">                            </w:t>
      </w:r>
      <w:r w:rsidRPr="00B229A9">
        <w:rPr>
          <w:sz w:val="12"/>
        </w:rPr>
        <w:t xml:space="preserve"> 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4067C8" w:rsidRPr="00B229A9" w:rsidRDefault="00B229A9" w:rsidP="00B25FCF">
      <w:pPr>
        <w:ind w:left="142"/>
        <w:jc w:val="both"/>
        <w:rPr>
          <w:sz w:val="20"/>
        </w:rPr>
      </w:pPr>
      <w:r>
        <w:rPr>
          <w:sz w:val="20"/>
        </w:rPr>
        <w:t xml:space="preserve"> </w:t>
      </w:r>
    </w:p>
    <w:p w:rsidR="004067C8" w:rsidRPr="00B229A9" w:rsidRDefault="004067C8" w:rsidP="00B25FCF">
      <w:pPr>
        <w:ind w:left="142"/>
        <w:jc w:val="both"/>
        <w:rPr>
          <w:sz w:val="18"/>
        </w:rPr>
      </w:pPr>
      <w:r w:rsidRPr="00B229A9">
        <w:rPr>
          <w:b/>
          <w:sz w:val="20"/>
        </w:rPr>
        <w:t>Имеется ли потребность ребенка в обучении по АОП или в создании специальных условий для обучения</w:t>
      </w:r>
      <w:r w:rsidRPr="00B229A9">
        <w:rPr>
          <w:sz w:val="20"/>
        </w:rPr>
        <w:t xml:space="preserve"> </w:t>
      </w:r>
      <w:r w:rsidRPr="00B229A9">
        <w:rPr>
          <w:sz w:val="18"/>
        </w:rPr>
        <w:t>_________________________________________________________</w:t>
      </w:r>
      <w:r w:rsidR="00B229A9">
        <w:rPr>
          <w:sz w:val="18"/>
        </w:rPr>
        <w:t>__________________</w:t>
      </w:r>
      <w:r w:rsidRPr="00B229A9">
        <w:rPr>
          <w:sz w:val="18"/>
        </w:rPr>
        <w:t xml:space="preserve"> (да/нет)</w:t>
      </w:r>
    </w:p>
    <w:p w:rsidR="00B229A9" w:rsidRDefault="00B229A9" w:rsidP="00B25FCF">
      <w:pPr>
        <w:ind w:left="142"/>
        <w:jc w:val="both"/>
        <w:rPr>
          <w:b/>
          <w:sz w:val="20"/>
        </w:rPr>
      </w:pPr>
    </w:p>
    <w:p w:rsidR="004067C8" w:rsidRPr="00B229A9" w:rsidRDefault="004067C8" w:rsidP="00B25FCF">
      <w:pPr>
        <w:ind w:left="142"/>
        <w:jc w:val="both"/>
        <w:rPr>
          <w:b/>
          <w:sz w:val="18"/>
        </w:rPr>
      </w:pPr>
      <w:r w:rsidRPr="00B229A9">
        <w:rPr>
          <w:b/>
          <w:sz w:val="20"/>
        </w:rPr>
        <w:t xml:space="preserve">Если имеется, то даю согласие на обучение по АОП </w:t>
      </w:r>
      <w:r w:rsidR="00B229A9">
        <w:rPr>
          <w:b/>
          <w:sz w:val="18"/>
        </w:rPr>
        <w:t>_____________________________ (да/нет)</w:t>
      </w:r>
    </w:p>
    <w:p w:rsidR="00F11590" w:rsidRPr="00B229A9" w:rsidRDefault="00F11590" w:rsidP="00B25FCF">
      <w:pPr>
        <w:ind w:left="142"/>
        <w:jc w:val="both"/>
        <w:rPr>
          <w:sz w:val="16"/>
        </w:rPr>
      </w:pPr>
    </w:p>
    <w:p w:rsidR="00B25FCF" w:rsidRPr="00B229A9" w:rsidRDefault="00B25FCF" w:rsidP="00B25FCF">
      <w:pPr>
        <w:ind w:left="142"/>
        <w:jc w:val="both"/>
        <w:rPr>
          <w:sz w:val="16"/>
        </w:rPr>
      </w:pPr>
      <w:r w:rsidRPr="00B229A9">
        <w:rPr>
          <w:sz w:val="16"/>
        </w:rPr>
        <w:t>«_____» __________20</w:t>
      </w:r>
      <w:r w:rsidR="005643BE" w:rsidRPr="00B229A9">
        <w:rPr>
          <w:sz w:val="16"/>
        </w:rPr>
        <w:t>2</w:t>
      </w:r>
      <w:r w:rsidRPr="00B229A9">
        <w:rPr>
          <w:sz w:val="16"/>
        </w:rPr>
        <w:t>__г.        ______________________ /___________________________________________/</w:t>
      </w:r>
    </w:p>
    <w:p w:rsidR="00B25FCF" w:rsidRPr="00B229A9" w:rsidRDefault="00B25FCF" w:rsidP="00B25FCF">
      <w:pPr>
        <w:ind w:left="142"/>
        <w:jc w:val="both"/>
        <w:rPr>
          <w:sz w:val="12"/>
        </w:rPr>
      </w:pPr>
      <w:r w:rsidRPr="00B229A9">
        <w:rPr>
          <w:sz w:val="12"/>
        </w:rPr>
        <w:t xml:space="preserve">                                                            </w:t>
      </w:r>
      <w:r w:rsidR="004067C8" w:rsidRPr="00B229A9">
        <w:rPr>
          <w:sz w:val="12"/>
        </w:rPr>
        <w:t xml:space="preserve">                        </w:t>
      </w:r>
      <w:r w:rsidRPr="00B229A9">
        <w:rPr>
          <w:sz w:val="12"/>
        </w:rPr>
        <w:t xml:space="preserve">    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F11590" w:rsidRPr="00B229A9" w:rsidRDefault="00F11590" w:rsidP="00F11590">
      <w:pPr>
        <w:ind w:left="142"/>
        <w:jc w:val="both"/>
        <w:rPr>
          <w:sz w:val="16"/>
        </w:rPr>
      </w:pPr>
      <w:r w:rsidRPr="00B229A9">
        <w:rPr>
          <w:sz w:val="16"/>
        </w:rPr>
        <w:t>«_____» __________20</w:t>
      </w:r>
      <w:r w:rsidR="005643BE" w:rsidRPr="00B229A9">
        <w:rPr>
          <w:sz w:val="16"/>
        </w:rPr>
        <w:t>2</w:t>
      </w:r>
      <w:r w:rsidRPr="00B229A9">
        <w:rPr>
          <w:sz w:val="16"/>
        </w:rPr>
        <w:t>__г.        ______________________ /___________________________________________/</w:t>
      </w:r>
    </w:p>
    <w:p w:rsidR="00F11590" w:rsidRPr="00B229A9" w:rsidRDefault="00F11590" w:rsidP="00F11590">
      <w:pPr>
        <w:ind w:left="142"/>
        <w:jc w:val="both"/>
        <w:rPr>
          <w:sz w:val="14"/>
        </w:rPr>
      </w:pPr>
      <w:r w:rsidRPr="00B229A9">
        <w:rPr>
          <w:sz w:val="14"/>
        </w:rPr>
        <w:t xml:space="preserve">                                                              </w:t>
      </w:r>
      <w:r w:rsidR="00B229A9">
        <w:rPr>
          <w:sz w:val="14"/>
        </w:rPr>
        <w:t xml:space="preserve">                     </w:t>
      </w:r>
      <w:r w:rsidRPr="00B229A9">
        <w:rPr>
          <w:sz w:val="14"/>
        </w:rPr>
        <w:t xml:space="preserve"> </w:t>
      </w:r>
      <w:r w:rsidR="004067C8" w:rsidRPr="00B229A9">
        <w:rPr>
          <w:sz w:val="14"/>
        </w:rPr>
        <w:t xml:space="preserve">  </w:t>
      </w:r>
      <w:r w:rsidRPr="00B229A9">
        <w:rPr>
          <w:sz w:val="14"/>
        </w:rPr>
        <w:t xml:space="preserve">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B25FCF" w:rsidRPr="00B229A9" w:rsidRDefault="004067C8" w:rsidP="00F11590">
      <w:pPr>
        <w:rPr>
          <w:b/>
          <w:sz w:val="20"/>
          <w:szCs w:val="16"/>
        </w:rPr>
      </w:pPr>
      <w:r w:rsidRPr="00B229A9">
        <w:rPr>
          <w:b/>
          <w:sz w:val="20"/>
          <w:szCs w:val="16"/>
        </w:rPr>
        <w:t>С</w:t>
      </w:r>
      <w:r w:rsidR="00B25FCF" w:rsidRPr="00B229A9">
        <w:rPr>
          <w:b/>
          <w:sz w:val="20"/>
          <w:szCs w:val="16"/>
        </w:rPr>
        <w:t>воей подписью заверяю согласие</w:t>
      </w:r>
      <w:r w:rsidRPr="00B229A9">
        <w:rPr>
          <w:b/>
          <w:sz w:val="20"/>
          <w:szCs w:val="16"/>
        </w:rPr>
        <w:t xml:space="preserve"> </w:t>
      </w:r>
      <w:r w:rsidR="00B25FCF" w:rsidRPr="00B229A9">
        <w:rPr>
          <w:b/>
          <w:sz w:val="20"/>
          <w:szCs w:val="16"/>
        </w:rPr>
        <w:t xml:space="preserve"> на обработку</w:t>
      </w:r>
      <w:r w:rsidR="00F11590" w:rsidRPr="00B229A9">
        <w:rPr>
          <w:b/>
          <w:sz w:val="20"/>
          <w:szCs w:val="16"/>
        </w:rPr>
        <w:t xml:space="preserve"> </w:t>
      </w:r>
      <w:r w:rsidR="00B25FCF" w:rsidRPr="00B229A9">
        <w:rPr>
          <w:b/>
          <w:sz w:val="20"/>
          <w:szCs w:val="16"/>
        </w:rPr>
        <w:t>персональных данных родителей (законных представителей) и персональных данных ребенка в порядке, установленном законодательством Российской Федерации</w:t>
      </w:r>
    </w:p>
    <w:p w:rsidR="00B229A9" w:rsidRPr="00B229A9" w:rsidRDefault="00B229A9" w:rsidP="00F11590">
      <w:pPr>
        <w:rPr>
          <w:b/>
          <w:sz w:val="16"/>
          <w:szCs w:val="16"/>
        </w:rPr>
      </w:pPr>
    </w:p>
    <w:p w:rsidR="00F11590" w:rsidRPr="00B229A9" w:rsidRDefault="00F11590" w:rsidP="00F11590">
      <w:pPr>
        <w:ind w:left="142"/>
        <w:jc w:val="both"/>
        <w:rPr>
          <w:sz w:val="18"/>
        </w:rPr>
      </w:pPr>
      <w:r w:rsidRPr="00B229A9">
        <w:rPr>
          <w:sz w:val="18"/>
        </w:rPr>
        <w:t>«_____» __________20</w:t>
      </w:r>
      <w:r w:rsidR="005643BE" w:rsidRPr="00B229A9">
        <w:rPr>
          <w:sz w:val="18"/>
        </w:rPr>
        <w:t>2</w:t>
      </w:r>
      <w:r w:rsidRPr="00B229A9">
        <w:rPr>
          <w:sz w:val="18"/>
        </w:rPr>
        <w:t>__г.        ______________________ /___________________________________________/</w:t>
      </w:r>
    </w:p>
    <w:p w:rsidR="00F11590" w:rsidRPr="00B229A9" w:rsidRDefault="00F11590" w:rsidP="00F11590">
      <w:pPr>
        <w:ind w:left="142"/>
        <w:jc w:val="both"/>
        <w:rPr>
          <w:sz w:val="18"/>
        </w:rPr>
      </w:pPr>
      <w:r w:rsidRPr="00B229A9">
        <w:rPr>
          <w:sz w:val="18"/>
        </w:rPr>
        <w:t xml:space="preserve">                                                              </w:t>
      </w:r>
      <w:r w:rsidR="00B229A9">
        <w:rPr>
          <w:sz w:val="18"/>
        </w:rPr>
        <w:t xml:space="preserve">                 </w:t>
      </w:r>
      <w:r w:rsidRPr="00B229A9">
        <w:rPr>
          <w:sz w:val="18"/>
        </w:rPr>
        <w:t xml:space="preserve"> 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B25FCF" w:rsidRPr="00B229A9" w:rsidRDefault="00B25FCF" w:rsidP="00B25FCF">
      <w:pPr>
        <w:ind w:left="142"/>
        <w:jc w:val="both"/>
        <w:rPr>
          <w:sz w:val="18"/>
        </w:rPr>
      </w:pPr>
      <w:r w:rsidRPr="00B229A9">
        <w:rPr>
          <w:sz w:val="18"/>
        </w:rPr>
        <w:t>«_____» __________20</w:t>
      </w:r>
      <w:r w:rsidR="005643BE" w:rsidRPr="00B229A9">
        <w:rPr>
          <w:sz w:val="18"/>
        </w:rPr>
        <w:t>2</w:t>
      </w:r>
      <w:r w:rsidRPr="00B229A9">
        <w:rPr>
          <w:sz w:val="18"/>
        </w:rPr>
        <w:t>__г.        ______________________ /___________________________________________/</w:t>
      </w:r>
    </w:p>
    <w:p w:rsidR="00B25FCF" w:rsidRPr="00B229A9" w:rsidRDefault="00B25FCF" w:rsidP="00B25FCF">
      <w:pPr>
        <w:ind w:left="142"/>
        <w:jc w:val="both"/>
        <w:rPr>
          <w:sz w:val="14"/>
        </w:rPr>
      </w:pPr>
      <w:r w:rsidRPr="00B229A9">
        <w:rPr>
          <w:sz w:val="20"/>
        </w:rPr>
        <w:t xml:space="preserve">                                                           </w:t>
      </w:r>
      <w:r w:rsidR="00B229A9">
        <w:rPr>
          <w:sz w:val="20"/>
        </w:rPr>
        <w:t xml:space="preserve">              </w:t>
      </w:r>
      <w:r w:rsidRPr="00B229A9">
        <w:rPr>
          <w:sz w:val="20"/>
        </w:rPr>
        <w:t xml:space="preserve">    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B229A9" w:rsidRDefault="00B229A9" w:rsidP="00E807A3">
      <w:pPr>
        <w:jc w:val="both"/>
        <w:rPr>
          <w:b/>
          <w:sz w:val="16"/>
        </w:rPr>
      </w:pPr>
    </w:p>
    <w:p w:rsidR="00B25FCF" w:rsidRPr="00B229A9" w:rsidRDefault="00E807A3" w:rsidP="00E807A3">
      <w:pPr>
        <w:jc w:val="both"/>
        <w:rPr>
          <w:b/>
          <w:sz w:val="20"/>
        </w:rPr>
      </w:pPr>
      <w:r w:rsidRPr="00B229A9">
        <w:rPr>
          <w:b/>
          <w:sz w:val="20"/>
        </w:rPr>
        <w:t>С лицензией на осуществление образовательной деятельности, свидетельством о г</w:t>
      </w:r>
      <w:r w:rsidR="001D641A" w:rsidRPr="00B229A9">
        <w:rPr>
          <w:b/>
          <w:sz w:val="20"/>
        </w:rPr>
        <w:t>осударственной аккредитации</w:t>
      </w:r>
      <w:proofErr w:type="gramStart"/>
      <w:r w:rsidR="001D641A" w:rsidRPr="00B229A9">
        <w:rPr>
          <w:b/>
          <w:sz w:val="20"/>
        </w:rPr>
        <w:t xml:space="preserve"> </w:t>
      </w:r>
      <w:r w:rsidRPr="00B229A9">
        <w:rPr>
          <w:b/>
          <w:sz w:val="20"/>
        </w:rPr>
        <w:t>,</w:t>
      </w:r>
      <w:proofErr w:type="gramEnd"/>
      <w:r w:rsidRPr="00B229A9">
        <w:rPr>
          <w:b/>
          <w:sz w:val="20"/>
        </w:rPr>
        <w:t xml:space="preserve"> уставом,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</w:t>
      </w:r>
      <w:r w:rsidR="00B25FCF" w:rsidRPr="00B229A9">
        <w:rPr>
          <w:b/>
          <w:i/>
          <w:sz w:val="20"/>
        </w:rPr>
        <w:t>ознакомлен(а)</w:t>
      </w:r>
      <w:r w:rsidR="00B25FCF" w:rsidRPr="00B229A9">
        <w:rPr>
          <w:b/>
          <w:sz w:val="20"/>
        </w:rPr>
        <w:t>.</w:t>
      </w:r>
    </w:p>
    <w:p w:rsidR="00E807A3" w:rsidRPr="00B229A9" w:rsidRDefault="00E807A3" w:rsidP="00E807A3">
      <w:pPr>
        <w:jc w:val="both"/>
        <w:rPr>
          <w:b/>
          <w:sz w:val="16"/>
        </w:rPr>
      </w:pPr>
    </w:p>
    <w:p w:rsidR="00B229A9" w:rsidRPr="00B229A9" w:rsidRDefault="00B229A9" w:rsidP="00B229A9">
      <w:pPr>
        <w:ind w:left="142"/>
        <w:jc w:val="both"/>
        <w:rPr>
          <w:sz w:val="18"/>
        </w:rPr>
      </w:pPr>
      <w:r w:rsidRPr="00B229A9">
        <w:rPr>
          <w:sz w:val="18"/>
        </w:rPr>
        <w:t>«_____» __________202__г.        ______________________ /___________________________________________/</w:t>
      </w:r>
    </w:p>
    <w:p w:rsidR="00B229A9" w:rsidRPr="00B229A9" w:rsidRDefault="00B229A9" w:rsidP="00B229A9">
      <w:pPr>
        <w:ind w:left="142"/>
        <w:jc w:val="both"/>
        <w:rPr>
          <w:sz w:val="18"/>
        </w:rPr>
      </w:pPr>
      <w:r w:rsidRPr="00B229A9">
        <w:rPr>
          <w:sz w:val="18"/>
        </w:rPr>
        <w:t xml:space="preserve">                                                              </w:t>
      </w:r>
      <w:r>
        <w:rPr>
          <w:sz w:val="18"/>
        </w:rPr>
        <w:t xml:space="preserve">                 </w:t>
      </w:r>
      <w:r w:rsidRPr="00B229A9">
        <w:rPr>
          <w:sz w:val="18"/>
        </w:rPr>
        <w:t xml:space="preserve"> 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B229A9" w:rsidRPr="00B229A9" w:rsidRDefault="00B229A9" w:rsidP="00B229A9">
      <w:pPr>
        <w:ind w:left="142"/>
        <w:jc w:val="both"/>
        <w:rPr>
          <w:sz w:val="18"/>
        </w:rPr>
      </w:pPr>
      <w:r w:rsidRPr="00B229A9">
        <w:rPr>
          <w:sz w:val="18"/>
        </w:rPr>
        <w:t>«_____» __________202__г.        ______________________ /___________________________________________/</w:t>
      </w:r>
    </w:p>
    <w:p w:rsidR="00F11590" w:rsidRPr="00B229A9" w:rsidRDefault="00F11590" w:rsidP="00B25FCF">
      <w:pPr>
        <w:ind w:left="142"/>
        <w:jc w:val="both"/>
        <w:rPr>
          <w:sz w:val="12"/>
        </w:rPr>
      </w:pPr>
      <w:r w:rsidRPr="00B229A9">
        <w:rPr>
          <w:sz w:val="12"/>
        </w:rPr>
        <w:t xml:space="preserve">                                                             </w:t>
      </w:r>
      <w:r w:rsidR="004067C8" w:rsidRPr="00B229A9">
        <w:rPr>
          <w:sz w:val="12"/>
        </w:rPr>
        <w:t xml:space="preserve">                 </w:t>
      </w:r>
      <w:r w:rsidR="00B229A9">
        <w:rPr>
          <w:sz w:val="12"/>
        </w:rPr>
        <w:t xml:space="preserve">                            </w:t>
      </w:r>
      <w:r w:rsidR="004067C8" w:rsidRPr="00B229A9">
        <w:rPr>
          <w:sz w:val="12"/>
        </w:rPr>
        <w:t xml:space="preserve">  </w:t>
      </w:r>
      <w:r w:rsidRPr="00B229A9">
        <w:rPr>
          <w:sz w:val="12"/>
        </w:rPr>
        <w:t xml:space="preserve">   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B64D42" w:rsidRPr="00B229A9" w:rsidRDefault="00B64D42" w:rsidP="00B25FCF">
      <w:pPr>
        <w:ind w:left="142"/>
        <w:jc w:val="both"/>
        <w:rPr>
          <w:sz w:val="20"/>
        </w:rPr>
      </w:pPr>
    </w:p>
    <w:p w:rsidR="00B64D42" w:rsidRPr="00B229A9" w:rsidRDefault="0011090F" w:rsidP="001C34E7">
      <w:pPr>
        <w:rPr>
          <w:b/>
          <w:sz w:val="18"/>
          <w:szCs w:val="22"/>
        </w:rPr>
      </w:pPr>
      <w:r w:rsidRPr="00B229A9">
        <w:rPr>
          <w:b/>
          <w:sz w:val="18"/>
          <w:szCs w:val="22"/>
        </w:rPr>
        <w:t xml:space="preserve">На основании п.п.1, 2, 4,6 ст.14; п.1.ч.3 ст.44 ФЗ от 29.12.2012 №273 ФЗ «Об образовании в РФ» </w:t>
      </w:r>
      <w:r w:rsidR="006D31F4" w:rsidRPr="00B229A9">
        <w:rPr>
          <w:b/>
          <w:sz w:val="18"/>
          <w:szCs w:val="22"/>
        </w:rPr>
        <w:t>прошу предоставить возможность получения моим ребенком общего образования на ___________</w:t>
      </w:r>
      <w:r w:rsidR="00B64D42" w:rsidRPr="00B229A9">
        <w:rPr>
          <w:b/>
          <w:sz w:val="18"/>
          <w:szCs w:val="22"/>
        </w:rPr>
        <w:t xml:space="preserve">_______ языке и </w:t>
      </w:r>
    </w:p>
    <w:p w:rsidR="00B229A9" w:rsidRPr="00B229A9" w:rsidRDefault="00B64D42" w:rsidP="00B64D42">
      <w:pPr>
        <w:rPr>
          <w:b/>
          <w:sz w:val="16"/>
          <w:szCs w:val="22"/>
        </w:rPr>
      </w:pPr>
      <w:r w:rsidRPr="00B229A9">
        <w:rPr>
          <w:b/>
          <w:sz w:val="18"/>
          <w:szCs w:val="22"/>
        </w:rPr>
        <w:t xml:space="preserve">изучения родного ______________________ языка. </w:t>
      </w:r>
      <w:r w:rsidR="001C34E7" w:rsidRPr="00B229A9">
        <w:rPr>
          <w:b/>
          <w:sz w:val="16"/>
          <w:szCs w:val="22"/>
        </w:rPr>
        <w:t xml:space="preserve">   </w:t>
      </w:r>
    </w:p>
    <w:p w:rsidR="00B64D42" w:rsidRPr="00B229A9" w:rsidRDefault="001C34E7" w:rsidP="00B64D42">
      <w:pPr>
        <w:rPr>
          <w:b/>
          <w:sz w:val="18"/>
          <w:szCs w:val="22"/>
        </w:rPr>
      </w:pPr>
      <w:r w:rsidRPr="00B229A9">
        <w:rPr>
          <w:b/>
          <w:sz w:val="18"/>
          <w:szCs w:val="22"/>
        </w:rPr>
        <w:t xml:space="preserve">                               </w:t>
      </w:r>
      <w:r w:rsidR="00B64D42" w:rsidRPr="00B229A9">
        <w:rPr>
          <w:b/>
          <w:sz w:val="18"/>
          <w:szCs w:val="22"/>
        </w:rPr>
        <w:t xml:space="preserve">     </w:t>
      </w:r>
    </w:p>
    <w:p w:rsidR="0011090F" w:rsidRPr="00B229A9" w:rsidRDefault="0011090F" w:rsidP="00B64D42">
      <w:pPr>
        <w:rPr>
          <w:sz w:val="20"/>
        </w:rPr>
      </w:pPr>
      <w:r w:rsidRPr="00B229A9">
        <w:rPr>
          <w:sz w:val="20"/>
        </w:rPr>
        <w:t>«_____» __________20</w:t>
      </w:r>
      <w:r w:rsidR="005643BE" w:rsidRPr="00B229A9">
        <w:rPr>
          <w:sz w:val="20"/>
        </w:rPr>
        <w:t>2</w:t>
      </w:r>
      <w:r w:rsidRPr="00B229A9">
        <w:rPr>
          <w:sz w:val="20"/>
        </w:rPr>
        <w:t>__г.        ______________________ /___________________________________________/</w:t>
      </w:r>
    </w:p>
    <w:p w:rsidR="0011090F" w:rsidRPr="00B229A9" w:rsidRDefault="0011090F" w:rsidP="0011090F">
      <w:pPr>
        <w:ind w:left="142"/>
        <w:jc w:val="both"/>
        <w:rPr>
          <w:sz w:val="20"/>
        </w:rPr>
      </w:pPr>
      <w:r w:rsidRPr="00B229A9">
        <w:rPr>
          <w:sz w:val="20"/>
        </w:rPr>
        <w:t xml:space="preserve">                                                                </w:t>
      </w:r>
      <w:r w:rsidRPr="00B229A9">
        <w:rPr>
          <w:sz w:val="12"/>
        </w:rPr>
        <w:t xml:space="preserve">(подпись)             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p w:rsidR="0011090F" w:rsidRPr="00B229A9" w:rsidRDefault="0011090F" w:rsidP="00B229A9">
      <w:pPr>
        <w:ind w:left="142"/>
        <w:jc w:val="center"/>
        <w:rPr>
          <w:sz w:val="20"/>
        </w:rPr>
      </w:pPr>
      <w:r w:rsidRPr="00B229A9">
        <w:rPr>
          <w:sz w:val="20"/>
        </w:rPr>
        <w:t>«_____» ___</w:t>
      </w:r>
      <w:r w:rsidR="005643BE" w:rsidRPr="00B229A9">
        <w:rPr>
          <w:sz w:val="20"/>
        </w:rPr>
        <w:t>_______202</w:t>
      </w:r>
      <w:r w:rsidRPr="00B229A9">
        <w:rPr>
          <w:sz w:val="20"/>
        </w:rPr>
        <w:t xml:space="preserve">__г.        ______________________ /___________________________________________/                                                                                                                      </w:t>
      </w:r>
      <w:r w:rsidRPr="00B229A9">
        <w:rPr>
          <w:sz w:val="12"/>
        </w:rPr>
        <w:t xml:space="preserve">(подпись)                   </w:t>
      </w:r>
      <w:r w:rsidR="004067C8" w:rsidRPr="00B229A9">
        <w:rPr>
          <w:sz w:val="12"/>
        </w:rPr>
        <w:t xml:space="preserve">      </w:t>
      </w:r>
      <w:proofErr w:type="gramStart"/>
      <w:r w:rsidRPr="00B229A9">
        <w:rPr>
          <w:sz w:val="12"/>
        </w:rPr>
        <w:t xml:space="preserve">( </w:t>
      </w:r>
      <w:proofErr w:type="gramEnd"/>
      <w:r w:rsidRPr="00B229A9">
        <w:rPr>
          <w:sz w:val="12"/>
        </w:rPr>
        <w:t>Ф.И.О. )</w:t>
      </w:r>
    </w:p>
    <w:sectPr w:rsidR="0011090F" w:rsidRPr="00B229A9" w:rsidSect="00B25FCF"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6DD" w:rsidRDefault="006006DD" w:rsidP="000E3009">
      <w:r>
        <w:separator/>
      </w:r>
    </w:p>
  </w:endnote>
  <w:endnote w:type="continuationSeparator" w:id="0">
    <w:p w:rsidR="006006DD" w:rsidRDefault="006006DD" w:rsidP="000E3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6DD" w:rsidRDefault="006006DD" w:rsidP="000E3009">
      <w:r>
        <w:separator/>
      </w:r>
    </w:p>
  </w:footnote>
  <w:footnote w:type="continuationSeparator" w:id="0">
    <w:p w:rsidR="006006DD" w:rsidRDefault="006006DD" w:rsidP="000E30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09" w:rsidRPr="00EC7689" w:rsidRDefault="000E3009" w:rsidP="000E3009">
    <w:pPr>
      <w:pStyle w:val="a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-220980</wp:posOffset>
          </wp:positionV>
          <wp:extent cx="704850" cy="704850"/>
          <wp:effectExtent l="19050" t="0" r="0" b="0"/>
          <wp:wrapNone/>
          <wp:docPr id="1" name="Рисунок 0" descr="Ге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ерб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689">
      <w:rPr>
        <w:rFonts w:ascii="Times New Roman" w:hAnsi="Times New Roman" w:cs="Times New Roman"/>
        <w:b/>
      </w:rPr>
      <w:t>МУНИЦИПАЛЬНОЕ БЮДЖЕТНОЕ ОБЩЕОБРАЗОВАТЕЛЬНОЕ УЧРЕЖДЕНИЕ</w:t>
    </w:r>
  </w:p>
  <w:p w:rsidR="000E3009" w:rsidRDefault="000E3009" w:rsidP="000E3009">
    <w:pPr>
      <w:pStyle w:val="a3"/>
      <w:jc w:val="center"/>
      <w:rPr>
        <w:rFonts w:ascii="Times New Roman" w:hAnsi="Times New Roman" w:cs="Times New Roman"/>
        <w:b/>
      </w:rPr>
    </w:pPr>
    <w:r w:rsidRPr="00EC7689">
      <w:rPr>
        <w:rFonts w:ascii="Times New Roman" w:hAnsi="Times New Roman" w:cs="Times New Roman"/>
        <w:b/>
      </w:rPr>
      <w:t>«СРЕДНЯЯ ОБЩЕОБРАЗОВАТЕЛЬНАЯ ШКОЛА №61»</w:t>
    </w:r>
  </w:p>
  <w:p w:rsidR="000E3009" w:rsidRPr="0004178C" w:rsidRDefault="000E3009" w:rsidP="000E3009">
    <w:pPr>
      <w:pStyle w:val="a3"/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 xml:space="preserve">Г. КЕМЕРОВО  УЛ. САРЫГИНА, 40 А т. 21-37-17; 28-96-01 </w:t>
    </w:r>
  </w:p>
  <w:p w:rsidR="000E3009" w:rsidRPr="0004178C" w:rsidRDefault="000E3009" w:rsidP="000E3009">
    <w:pPr>
      <w:pStyle w:val="a3"/>
      <w:pBdr>
        <w:bottom w:val="single" w:sz="12" w:space="1" w:color="auto"/>
      </w:pBdr>
      <w:jc w:val="center"/>
      <w:rPr>
        <w:rFonts w:ascii="Times New Roman" w:hAnsi="Times New Roman" w:cs="Times New Roman"/>
        <w:sz w:val="16"/>
      </w:rPr>
    </w:pPr>
    <w:r w:rsidRPr="0004178C">
      <w:rPr>
        <w:rFonts w:ascii="Times New Roman" w:hAnsi="Times New Roman" w:cs="Times New Roman"/>
        <w:sz w:val="16"/>
      </w:rPr>
      <w:t>ИНН 4209012157; КПП 420501001</w:t>
    </w:r>
  </w:p>
  <w:p w:rsidR="000E3009" w:rsidRDefault="000E300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9" w:rsidRPr="00EC7689" w:rsidRDefault="00787CB9" w:rsidP="00787CB9">
    <w:pPr>
      <w:pStyle w:val="a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-220980</wp:posOffset>
          </wp:positionV>
          <wp:extent cx="704850" cy="704850"/>
          <wp:effectExtent l="19050" t="0" r="0" b="0"/>
          <wp:wrapNone/>
          <wp:docPr id="3" name="Рисунок 0" descr="Гер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ерб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689">
      <w:rPr>
        <w:rFonts w:ascii="Times New Roman" w:hAnsi="Times New Roman" w:cs="Times New Roman"/>
        <w:b/>
      </w:rPr>
      <w:t>МУНИЦИПАЛЬНОЕ БЮДЖЕТНОЕ ОБЩЕОБРАЗОВАТЕЛЬНОЕ УЧРЕЖДЕНИЕ</w:t>
    </w:r>
  </w:p>
  <w:p w:rsidR="00787CB9" w:rsidRDefault="00787CB9" w:rsidP="00787CB9">
    <w:pPr>
      <w:pStyle w:val="a3"/>
      <w:jc w:val="center"/>
      <w:rPr>
        <w:rFonts w:ascii="Times New Roman" w:hAnsi="Times New Roman" w:cs="Times New Roman"/>
        <w:b/>
      </w:rPr>
    </w:pPr>
    <w:r w:rsidRPr="00EC7689">
      <w:rPr>
        <w:rFonts w:ascii="Times New Roman" w:hAnsi="Times New Roman" w:cs="Times New Roman"/>
        <w:b/>
      </w:rPr>
      <w:t>«СРЕДНЯЯ ОБЩЕОБРАЗОВАТЕЛЬНАЯ ШКОЛА №</w:t>
    </w:r>
    <w:r w:rsidR="00B84EFB">
      <w:rPr>
        <w:rFonts w:ascii="Times New Roman" w:hAnsi="Times New Roman" w:cs="Times New Roman"/>
        <w:b/>
      </w:rPr>
      <w:t>77</w:t>
    </w:r>
    <w:r w:rsidRPr="00EC7689">
      <w:rPr>
        <w:rFonts w:ascii="Times New Roman" w:hAnsi="Times New Roman" w:cs="Times New Roman"/>
        <w:b/>
      </w:rPr>
      <w:t>»</w:t>
    </w:r>
  </w:p>
  <w:p w:rsidR="00787CB9" w:rsidRDefault="00787CB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C6B"/>
    <w:multiLevelType w:val="hybridMultilevel"/>
    <w:tmpl w:val="17E29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7630B2"/>
    <w:rsid w:val="00056347"/>
    <w:rsid w:val="000E3009"/>
    <w:rsid w:val="0011090F"/>
    <w:rsid w:val="00155752"/>
    <w:rsid w:val="001C34E7"/>
    <w:rsid w:val="001D0E7A"/>
    <w:rsid w:val="001D641A"/>
    <w:rsid w:val="002618E6"/>
    <w:rsid w:val="002E0489"/>
    <w:rsid w:val="003932F4"/>
    <w:rsid w:val="003A7540"/>
    <w:rsid w:val="004067C8"/>
    <w:rsid w:val="00420FF1"/>
    <w:rsid w:val="0046633D"/>
    <w:rsid w:val="0049742E"/>
    <w:rsid w:val="004C5A56"/>
    <w:rsid w:val="004F6E61"/>
    <w:rsid w:val="00524907"/>
    <w:rsid w:val="00560E04"/>
    <w:rsid w:val="005643BE"/>
    <w:rsid w:val="006006DD"/>
    <w:rsid w:val="00627E37"/>
    <w:rsid w:val="00641B59"/>
    <w:rsid w:val="00646FC8"/>
    <w:rsid w:val="006861C0"/>
    <w:rsid w:val="006877B6"/>
    <w:rsid w:val="006D31F4"/>
    <w:rsid w:val="006E361A"/>
    <w:rsid w:val="007630B2"/>
    <w:rsid w:val="00787CB9"/>
    <w:rsid w:val="007E0709"/>
    <w:rsid w:val="00860534"/>
    <w:rsid w:val="0087033A"/>
    <w:rsid w:val="00875D39"/>
    <w:rsid w:val="00880F79"/>
    <w:rsid w:val="008A56BC"/>
    <w:rsid w:val="009D031D"/>
    <w:rsid w:val="009F15C5"/>
    <w:rsid w:val="009F2675"/>
    <w:rsid w:val="00A07F93"/>
    <w:rsid w:val="00A92F24"/>
    <w:rsid w:val="00AF616E"/>
    <w:rsid w:val="00B229A9"/>
    <w:rsid w:val="00B25FCF"/>
    <w:rsid w:val="00B37398"/>
    <w:rsid w:val="00B37C7A"/>
    <w:rsid w:val="00B64D42"/>
    <w:rsid w:val="00B84EFB"/>
    <w:rsid w:val="00BE60BE"/>
    <w:rsid w:val="00BF1676"/>
    <w:rsid w:val="00C70E0F"/>
    <w:rsid w:val="00DB0BD9"/>
    <w:rsid w:val="00E807A3"/>
    <w:rsid w:val="00E84763"/>
    <w:rsid w:val="00ED123A"/>
    <w:rsid w:val="00F11590"/>
    <w:rsid w:val="00F81F5E"/>
    <w:rsid w:val="00F975A3"/>
    <w:rsid w:val="00FD60D9"/>
    <w:rsid w:val="00FF6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C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0E7A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D0E7A"/>
  </w:style>
  <w:style w:type="paragraph" w:styleId="a5">
    <w:name w:val="footer"/>
    <w:basedOn w:val="a"/>
    <w:link w:val="a6"/>
    <w:uiPriority w:val="99"/>
    <w:semiHidden/>
    <w:unhideWhenUsed/>
    <w:rsid w:val="000E3009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E3009"/>
  </w:style>
  <w:style w:type="paragraph" w:styleId="a7">
    <w:name w:val="Balloon Text"/>
    <w:basedOn w:val="a"/>
    <w:link w:val="a8"/>
    <w:uiPriority w:val="99"/>
    <w:semiHidden/>
    <w:unhideWhenUsed/>
    <w:rsid w:val="000E30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00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60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115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\Documents\&#1074;&#1077;&#1088;&#1090;&#1080;&#1082;&#1072;&#1083;&#1100;&#1085;&#1099;&#1081;%20&#1096;&#1072;&#1073;&#1083;&#1086;&#1085;.docx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82902-792C-46CF-A4BC-D5C8265E4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вертикальный шаблон.docx</Template>
  <TotalTime>8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Марина</cp:lastModifiedBy>
  <cp:revision>2</cp:revision>
  <cp:lastPrinted>2021-02-24T02:23:00Z</cp:lastPrinted>
  <dcterms:created xsi:type="dcterms:W3CDTF">2022-02-07T08:24:00Z</dcterms:created>
  <dcterms:modified xsi:type="dcterms:W3CDTF">2022-02-07T08:24:00Z</dcterms:modified>
</cp:coreProperties>
</file>